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160" w:type="dxa"/>
          <w:right w:w="2160" w:type="dxa"/>
        </w:tblCellMar>
        <w:tblLook w:val="0600" w:firstRow="0" w:lastRow="0" w:firstColumn="0" w:lastColumn="0" w:noHBand="1" w:noVBand="1"/>
        <w:tblDescription w:val="Top layout table"/>
      </w:tblPr>
      <w:tblGrid>
        <w:gridCol w:w="10795"/>
      </w:tblGrid>
      <w:tr w:rsidR="00A33936" w:rsidRPr="00A33936" w:rsidTr="00C25A13">
        <w:trPr>
          <w:trHeight w:val="2790"/>
        </w:trPr>
        <w:sdt>
          <w:sdtPr>
            <w:rPr>
              <w:rFonts w:ascii="Gotham Medium" w:hAnsi="Gotham Medium"/>
              <w:b w:val="0"/>
              <w:color w:val="3C2B23"/>
              <w:sz w:val="144"/>
              <w:szCs w:val="144"/>
            </w:rPr>
            <w:id w:val="595445148"/>
            <w:placeholder>
              <w:docPart w:val="F331A2E9DE073F46886E2EBC5BFCFB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95" w:type="dxa"/>
              </w:tcPr>
              <w:p w:rsidR="00017857" w:rsidRPr="00C30BCF" w:rsidRDefault="004D280B" w:rsidP="001D48CC">
                <w:pPr>
                  <w:pStyle w:val="Title"/>
                  <w:rPr>
                    <w:rFonts w:ascii="Gotham Medium" w:hAnsi="Gotham Medium"/>
                    <w:b w:val="0"/>
                    <w:color w:val="3C2B23"/>
                    <w:sz w:val="144"/>
                    <w:szCs w:val="144"/>
                  </w:rPr>
                </w:pPr>
                <w:r w:rsidRPr="00C30BCF">
                  <w:rPr>
                    <w:rFonts w:ascii="Gotham Medium" w:hAnsi="Gotham Medium"/>
                    <w:b w:val="0"/>
                    <w:color w:val="3C2B23"/>
                    <w:sz w:val="144"/>
                    <w:szCs w:val="144"/>
                  </w:rPr>
                  <w:t>Event Name</w:t>
                </w:r>
              </w:p>
            </w:tc>
          </w:sdtContent>
        </w:sdt>
      </w:tr>
      <w:tr w:rsidR="00A33936" w:rsidRPr="00A33936" w:rsidTr="00C25A13">
        <w:trPr>
          <w:trHeight w:val="4401"/>
        </w:trPr>
        <w:tc>
          <w:tcPr>
            <w:tcW w:w="10795" w:type="dxa"/>
          </w:tcPr>
          <w:p w:rsidR="00017857" w:rsidRPr="00A33936" w:rsidRDefault="00C25A13" w:rsidP="00C25A13">
            <w:pPr>
              <w:pStyle w:val="OtherText"/>
              <w:rPr>
                <w:rFonts w:ascii="Gotham Medium" w:hAnsi="Gotham Medium"/>
                <w:b w:val="0"/>
                <w:color w:val="3C2B23"/>
              </w:rPr>
            </w:pPr>
            <w:r>
              <w:rPr>
                <w:rFonts w:ascii="Gotham Medium" w:hAnsi="Gotham Medium"/>
                <w:b w:val="0"/>
                <w:color w:val="3C2B23"/>
              </w:rPr>
              <w:t xml:space="preserve">To replace placeholder text, start typing. To replace the background graphic, double-click on the header. To replace the logo, double-click the footer. This text is in a table. To see the cell divisions, turn on </w:t>
            </w:r>
            <w:r>
              <w:rPr>
                <w:rFonts w:ascii="Gotham Medium" w:hAnsi="Gotham Medium"/>
                <w:b w:val="0"/>
                <w:color w:val="3C2B23"/>
              </w:rPr>
              <w:br/>
              <w:t>table borders.</w:t>
            </w:r>
          </w:p>
        </w:tc>
      </w:tr>
      <w:tr w:rsidR="00A33936" w:rsidRPr="00A33936" w:rsidTr="00C25A13">
        <w:tc>
          <w:tcPr>
            <w:tcW w:w="10795" w:type="dxa"/>
          </w:tcPr>
          <w:p w:rsidR="001564C2" w:rsidRPr="00A33936" w:rsidRDefault="00C25A13" w:rsidP="002F38E6">
            <w:pPr>
              <w:pStyle w:val="Subtitle"/>
              <w:rPr>
                <w:rFonts w:ascii="Gotham Medium" w:hAnsi="Gotham Medium"/>
                <w:b w:val="0"/>
                <w:color w:val="3C2B23"/>
                <w:lang w:val="en"/>
              </w:rPr>
            </w:pPr>
            <w:r>
              <w:rPr>
                <w:rFonts w:ascii="Gotham Medium" w:hAnsi="Gotham Medium"/>
                <w:b w:val="0"/>
                <w:color w:val="3C2B23"/>
              </w:rPr>
              <w:t>Add key event info here</w:t>
            </w:r>
          </w:p>
        </w:tc>
      </w:tr>
      <w:tr w:rsidR="00A33936" w:rsidRPr="00A33936" w:rsidTr="00C25A13">
        <w:trPr>
          <w:trHeight w:val="1962"/>
        </w:trPr>
        <w:tc>
          <w:tcPr>
            <w:tcW w:w="10795" w:type="dxa"/>
          </w:tcPr>
          <w:p w:rsidR="00017857" w:rsidRPr="00A33936" w:rsidRDefault="00C25A13" w:rsidP="00C25A13">
            <w:pPr>
              <w:rPr>
                <w:rFonts w:ascii="Gotham Medium" w:hAnsi="Gotham Medium"/>
                <w:color w:val="3C2B23"/>
                <w:lang w:val="en"/>
              </w:rPr>
            </w:pPr>
            <w:r>
              <w:rPr>
                <w:rFonts w:ascii="Gotham Medium" w:hAnsi="Gotham Medium"/>
                <w:color w:val="3C2B23"/>
              </w:rPr>
              <w:t>To replace placeholder text, click and start typing.</w:t>
            </w:r>
          </w:p>
        </w:tc>
        <w:bookmarkStart w:id="0" w:name="_GoBack"/>
        <w:bookmarkEnd w:id="0"/>
      </w:tr>
    </w:tbl>
    <w:p w:rsidR="002A068F" w:rsidRPr="00A33936" w:rsidRDefault="002A068F" w:rsidP="001D48CC">
      <w:pPr>
        <w:spacing w:after="0"/>
        <w:jc w:val="left"/>
        <w:rPr>
          <w:rFonts w:ascii="Gotham Medium" w:hAnsi="Gotham Medium"/>
          <w:color w:val="3C2B23"/>
          <w:sz w:val="4"/>
        </w:rPr>
      </w:pPr>
    </w:p>
    <w:sectPr w:rsidR="002A068F" w:rsidRPr="00A33936" w:rsidSect="00A3393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360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FF0" w:rsidRDefault="00473FF0" w:rsidP="0068245E">
      <w:pPr>
        <w:spacing w:after="0"/>
      </w:pPr>
      <w:r>
        <w:separator/>
      </w:r>
    </w:p>
    <w:p w:rsidR="00473FF0" w:rsidRDefault="00473FF0"/>
    <w:p w:rsidR="00473FF0" w:rsidRDefault="00473FF0"/>
  </w:endnote>
  <w:endnote w:type="continuationSeparator" w:id="0">
    <w:p w:rsidR="00473FF0" w:rsidRDefault="00473FF0" w:rsidP="0068245E">
      <w:pPr>
        <w:spacing w:after="0"/>
      </w:pPr>
      <w:r>
        <w:continuationSeparator/>
      </w:r>
    </w:p>
    <w:p w:rsidR="00473FF0" w:rsidRDefault="00473FF0"/>
    <w:p w:rsidR="00473FF0" w:rsidRDefault="00473F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936" w:rsidRDefault="00A33936" w:rsidP="00C30BCF">
    <w:pPr>
      <w:pStyle w:val="Footer"/>
      <w:jc w:val="left"/>
    </w:pPr>
    <w:r>
      <w:rPr>
        <w:noProof/>
      </w:rPr>
      <w:drawing>
        <wp:inline distT="0" distB="0" distL="0" distR="0">
          <wp:extent cx="3035149" cy="86718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Wabbreviated_H_ExtAlbany_brow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8785" cy="89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FF0" w:rsidRDefault="00473FF0" w:rsidP="0068245E">
      <w:pPr>
        <w:spacing w:after="0"/>
      </w:pPr>
      <w:r>
        <w:separator/>
      </w:r>
    </w:p>
    <w:p w:rsidR="00473FF0" w:rsidRDefault="00473FF0"/>
    <w:p w:rsidR="00473FF0" w:rsidRDefault="00473FF0"/>
  </w:footnote>
  <w:footnote w:type="continuationSeparator" w:id="0">
    <w:p w:rsidR="00473FF0" w:rsidRDefault="00473FF0" w:rsidP="0068245E">
      <w:pPr>
        <w:spacing w:after="0"/>
      </w:pPr>
      <w:r>
        <w:continuationSeparator/>
      </w:r>
    </w:p>
    <w:p w:rsidR="00473FF0" w:rsidRDefault="00473FF0"/>
    <w:p w:rsidR="00473FF0" w:rsidRDefault="00473F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4FE2BBCF">
              <wp:simplePos x="0" y="0"/>
              <wp:positionH relativeFrom="column">
                <wp:posOffset>1028663</wp:posOffset>
              </wp:positionH>
              <wp:positionV relativeFrom="paragraph">
                <wp:posOffset>914101</wp:posOffset>
              </wp:positionV>
              <wp:extent cx="4925658" cy="4925658"/>
              <wp:effectExtent l="0" t="0" r="2540" b="254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5658" cy="4925658"/>
                        <a:chOff x="0" y="0"/>
                        <a:chExt cx="5960110" cy="5960110"/>
                      </a:xfrm>
                      <a:solidFill>
                        <a:schemeClr val="tx1">
                          <a:alpha val="40000"/>
                        </a:schemeClr>
                      </a:solidFill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rgbClr val="F5B9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26D74C" id="Group 20" o:spid="_x0000_s1026" style="position:absolute;margin-left:81pt;margin-top:1in;width:387.85pt;height:387.85pt;z-index:251659264;mso-width-relative:margin;mso-height-relative:margin" coordsize="59601,596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&#13;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" filled="f" stroked="f" strokeweight="1pt"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" fillcolor="#f5b935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5E6D8E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 bwMode="auto">
                        <a:xfrm>
                          <a:off x="76200" y="0"/>
                          <a:ext cx="76200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4147C3" id="Group 19" o:spid="_x0000_s1026" style="position:absolute;margin-left:0;margin-top:-2.15pt;width:612pt;height:450pt;z-index:251656192;mso-position-horizontal-relative:page;mso-position-vertical-relative:page" coordsize="77724,5715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762;width:76200;height:57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">
                <v:imagedata r:id="rId2" o:title="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&#13;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C3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73FF0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33936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25A13"/>
    <w:rsid w:val="00C30BCF"/>
    <w:rsid w:val="00C67FD5"/>
    <w:rsid w:val="00C93A32"/>
    <w:rsid w:val="00CA58D1"/>
    <w:rsid w:val="00CE754C"/>
    <w:rsid w:val="00CF207A"/>
    <w:rsid w:val="00D216F4"/>
    <w:rsid w:val="00D37285"/>
    <w:rsid w:val="00D529A9"/>
    <w:rsid w:val="00D623C3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A5644E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A5644E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F0A22E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F0A22E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F0A22E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anya/Library/Containers/com.microsoft.Word/Data/Library/Application%20Support/Microsoft/Office/16.0/DTS/Search/%7bBA71A9D8-9F43-2C48-917D-BAFE6C0F4789%7dtf1641213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331A2E9DE073F46886E2EBC5BFCF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FB03D-CC9E-DB47-870F-C6E50A6FF3DA}"/>
      </w:docPartPr>
      <w:docPartBody>
        <w:p w:rsidR="00000000" w:rsidRDefault="00DB6E91">
          <w:pPr>
            <w:pStyle w:val="F331A2E9DE073F46886E2EBC5BFCFB22"/>
          </w:pPr>
          <w:r w:rsidRPr="004D280B">
            <w:t>Event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A95"/>
    <w:rsid w:val="00D91A95"/>
    <w:rsid w:val="00DB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331A2E9DE073F46886E2EBC5BFCFB22">
    <w:name w:val="F331A2E9DE073F46886E2EBC5BFCFB22"/>
  </w:style>
  <w:style w:type="paragraph" w:customStyle="1" w:styleId="OtherText">
    <w:name w:val="Other Text"/>
    <w:basedOn w:val="Normal"/>
    <w:qFormat/>
    <w:pPr>
      <w:spacing w:after="120"/>
      <w:ind w:left="101" w:right="101"/>
      <w:jc w:val="center"/>
    </w:pPr>
    <w:rPr>
      <w:rFonts w:eastAsia="Candara" w:cs="Calibri"/>
      <w:b/>
      <w:sz w:val="28"/>
      <w:szCs w:val="28"/>
    </w:rPr>
  </w:style>
  <w:style w:type="paragraph" w:customStyle="1" w:styleId="DECEAFE0DE283D478A406AA9C9732AAD">
    <w:name w:val="DECEAFE0DE283D478A406AA9C9732AAD"/>
  </w:style>
  <w:style w:type="paragraph" w:customStyle="1" w:styleId="5EACDF073441254FBCDBB51BDB577DF8">
    <w:name w:val="5EACDF073441254FBCDBB51BDB577DF8"/>
  </w:style>
  <w:style w:type="paragraph" w:customStyle="1" w:styleId="E92E58F842866D4EA877D4A6AF874AFB">
    <w:name w:val="E92E58F842866D4EA877D4A6AF874AFB"/>
  </w:style>
  <w:style w:type="paragraph" w:customStyle="1" w:styleId="3BA8EB9ED9CC414ABD78D184A524B5B2">
    <w:name w:val="3BA8EB9ED9CC414ABD78D184A524B5B2"/>
    <w:rsid w:val="00D91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6816FF-2A3D-8946-A159-C3B12EDAD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flyer.dotx</Template>
  <TotalTime>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2019-08-27T15:58:00Z</dcterms:created>
  <dcterms:modified xsi:type="dcterms:W3CDTF">2019-08-27T16:52:00Z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